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724AD86C97D64452AF9E85CF599F49CD"/>
        </w:placeholder>
        <w:text w:multiLine="1"/>
      </w:sdtPr>
      <w:sdtContent>
        <w:p w:rsidR="000F3F20" w:rsidRPr="00F25263" w:rsidRDefault="00F25263" w:rsidP="000F3F20">
          <w:pPr>
            <w:jc w:val="center"/>
            <w:rPr>
              <w:rStyle w:val="af"/>
            </w:rPr>
          </w:pPr>
          <w:r w:rsidRPr="00F25263">
            <w:rPr>
              <w:rStyle w:val="af"/>
            </w:rPr>
            <w:t>Технологии хранения и переработки сельскохозяйственной продукции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B8ECA369FF3E43ED93A017C960BF54A2"/>
        </w:placeholder>
      </w:sdtPr>
      <w:sdtEndPr>
        <w:rPr>
          <w:rStyle w:val="ae"/>
        </w:rPr>
      </w:sdtEndPr>
      <w:sdtContent>
        <w:p w:rsidR="003647F8" w:rsidRDefault="003647F8" w:rsidP="003647F8">
          <w:pPr>
            <w:pStyle w:val="a"/>
          </w:pPr>
          <w:r>
            <w:t>Агробиологические основы производства, хранения и переработки продукции растениеводства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 по агроэкономическим и агротехнологическим направлениям подготовки / Г. И. </w:t>
          </w:r>
          <w:proofErr w:type="spellStart"/>
          <w:r>
            <w:t>Баздырев</w:t>
          </w:r>
          <w:proofErr w:type="spellEnd"/>
          <w:r>
            <w:t xml:space="preserve"> [и др.] ; под ред. Г. И. </w:t>
          </w:r>
          <w:proofErr w:type="spellStart"/>
          <w:r>
            <w:t>Баздырева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ИНФРА-М, 2018. - 724 c. </w:t>
          </w:r>
        </w:p>
        <w:p w:rsidR="003647F8" w:rsidRDefault="003647F8" w:rsidP="003647F8">
          <w:pPr>
            <w:pStyle w:val="a"/>
          </w:pPr>
          <w:proofErr w:type="spellStart"/>
          <w:r>
            <w:t>Боравский</w:t>
          </w:r>
          <w:proofErr w:type="spellEnd"/>
          <w:r>
            <w:t xml:space="preserve">, В. А. Энциклопедия по переработке мяса в фермерских хозяйствах и на малых предприятиях / В. А. </w:t>
          </w:r>
          <w:proofErr w:type="spellStart"/>
          <w:r>
            <w:t>Боравский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СОЛОН-Пресс, 2002. - 576 c. </w:t>
          </w:r>
        </w:p>
        <w:p w:rsidR="003647F8" w:rsidRDefault="003647F8" w:rsidP="003647F8">
          <w:pPr>
            <w:pStyle w:val="a"/>
          </w:pPr>
          <w:r>
            <w:t>Борисевич, В. . Переработка масличных: комплексные решения от "</w:t>
          </w:r>
          <w:proofErr w:type="spellStart"/>
          <w:r>
            <w:t>ГлобалПродСервис</w:t>
          </w:r>
          <w:proofErr w:type="spellEnd"/>
          <w:r>
            <w:t>" / Виктор</w:t>
          </w:r>
          <w:proofErr w:type="gramStart"/>
          <w:r>
            <w:t xml:space="preserve"> ;</w:t>
          </w:r>
          <w:proofErr w:type="gramEnd"/>
          <w:r>
            <w:t xml:space="preserve"> В. Борисевич // Белорусское сельское хозяйство. - 2025. - № 10. Технология хранения, переработки и стандартизация продукции растениеводства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учреждений высшего образования по агрономическим специальностям / Г. А. </w:t>
          </w:r>
          <w:proofErr w:type="spellStart"/>
          <w:r>
            <w:t>Жолик</w:t>
          </w:r>
          <w:proofErr w:type="spellEnd"/>
          <w:r>
            <w:t xml:space="preserve"> [и др.] ; под ред. Г. А. </w:t>
          </w:r>
          <w:proofErr w:type="spellStart"/>
          <w:r>
            <w:t>Жолика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2014. - 575 c. </w:t>
          </w:r>
        </w:p>
        <w:p w:rsidR="003647F8" w:rsidRDefault="003647F8" w:rsidP="003647F8">
          <w:pPr>
            <w:pStyle w:val="a"/>
          </w:pPr>
          <w:proofErr w:type="spellStart"/>
          <w:r>
            <w:t>Боуманс</w:t>
          </w:r>
          <w:proofErr w:type="spellEnd"/>
          <w:r>
            <w:t xml:space="preserve">, Г. Эффективная обработка и хранение зерна = </w:t>
          </w:r>
          <w:proofErr w:type="spellStart"/>
          <w:r>
            <w:t>Grain</w:t>
          </w:r>
          <w:proofErr w:type="spellEnd"/>
          <w:r>
            <w:t xml:space="preserve"> </w:t>
          </w:r>
          <w:proofErr w:type="spellStart"/>
          <w:r>
            <w:t>Handling</w:t>
          </w:r>
          <w:proofErr w:type="spellEnd"/>
          <w:r>
            <w:t xml:space="preserve"> </w:t>
          </w:r>
          <w:proofErr w:type="spellStart"/>
          <w:r>
            <w:t>and</w:t>
          </w:r>
          <w:proofErr w:type="spellEnd"/>
          <w:r>
            <w:t xml:space="preserve"> </w:t>
          </w:r>
          <w:proofErr w:type="spellStart"/>
          <w:r>
            <w:t>Storage</w:t>
          </w:r>
          <w:proofErr w:type="spellEnd"/>
          <w:r>
            <w:t xml:space="preserve"> / Г. </w:t>
          </w:r>
          <w:proofErr w:type="spellStart"/>
          <w:r>
            <w:t>Боуманс</w:t>
          </w:r>
          <w:proofErr w:type="spellEnd"/>
          <w:proofErr w:type="gramStart"/>
          <w:r>
            <w:t xml:space="preserve"> ;</w:t>
          </w:r>
          <w:proofErr w:type="gramEnd"/>
          <w:r>
            <w:t xml:space="preserve"> пер. с англ. В.И. </w:t>
          </w:r>
          <w:proofErr w:type="spellStart"/>
          <w:r>
            <w:t>Дашевского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Агропромиздат</w:t>
          </w:r>
          <w:proofErr w:type="spellEnd"/>
          <w:r>
            <w:t xml:space="preserve">, 1991. - 608 c. </w:t>
          </w:r>
        </w:p>
        <w:p w:rsidR="003647F8" w:rsidRDefault="003647F8" w:rsidP="003647F8">
          <w:pPr>
            <w:pStyle w:val="a"/>
          </w:pPr>
          <w:r>
            <w:t>Бредихин, С. А. Технология и техника переработки молока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подготовки бакалавров, обучающихся по направлению 35.03.07 "Технология производства и переработки сельскохозяйственной продукции" / С. А. Бредихин. - 2-е изд., доп. - Москва : ИНФРА-М, 2016. - 442 c. </w:t>
          </w:r>
        </w:p>
        <w:p w:rsidR="003647F8" w:rsidRDefault="003647F8" w:rsidP="003647F8">
          <w:pPr>
            <w:pStyle w:val="a"/>
          </w:pPr>
          <w:r>
            <w:t>Вагин, Ю. Т. Технологии и техническое обеспечение производства продукции животноводства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учреждений высшего образования по специальностям "Техническое обеспечение процессов сельскохозяйственного производства", "Зоотехния", "Материально-техническое обеспечение агропромышленного комплекса" / Ю. Т. Вагин, А. С. </w:t>
          </w:r>
          <w:proofErr w:type="spellStart"/>
          <w:r>
            <w:t>Добышев</w:t>
          </w:r>
          <w:proofErr w:type="spellEnd"/>
          <w:r>
            <w:t xml:space="preserve">, А. П. </w:t>
          </w:r>
          <w:proofErr w:type="spellStart"/>
          <w:r>
            <w:t>Курдеко</w:t>
          </w:r>
          <w:proofErr w:type="spellEnd"/>
          <w:r>
            <w:t xml:space="preserve"> ; под ред. А. С. </w:t>
          </w:r>
          <w:proofErr w:type="spellStart"/>
          <w:r>
            <w:t>Добышева</w:t>
          </w:r>
          <w:proofErr w:type="spellEnd"/>
          <w:r>
            <w:t xml:space="preserve">. - 2-е изд. - Минск : ИВЦ Минфина, 2013. - 640 c. </w:t>
          </w:r>
        </w:p>
        <w:p w:rsidR="003647F8" w:rsidRDefault="003647F8" w:rsidP="003647F8">
          <w:pPr>
            <w:pStyle w:val="a"/>
          </w:pPr>
          <w:proofErr w:type="spellStart"/>
          <w:r>
            <w:t>Вобликов</w:t>
          </w:r>
          <w:proofErr w:type="spellEnd"/>
          <w:r>
            <w:t>, Е. М. Зернохранилища и технологии элеваторной промышленности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вузов, обучающихся по специальности 270100 "Технология хранения и переработки зерна" направления подготовки дипломированного специалиста 655600 "Производство продуктов питания из растительного сырья" / Е. М. </w:t>
          </w:r>
          <w:proofErr w:type="spellStart"/>
          <w:r>
            <w:t>Вобликов</w:t>
          </w:r>
          <w:proofErr w:type="spellEnd"/>
          <w:r>
            <w:t xml:space="preserve"> ; Кубанский государственный технологический университет. - Санкт-Петербург</w:t>
          </w:r>
          <w:proofErr w:type="gramStart"/>
          <w:r>
            <w:t xml:space="preserve"> :</w:t>
          </w:r>
          <w:proofErr w:type="gramEnd"/>
          <w:r>
            <w:t xml:space="preserve"> Лань, 2015. - 208 c. </w:t>
          </w:r>
        </w:p>
        <w:p w:rsidR="003647F8" w:rsidRDefault="003647F8" w:rsidP="003647F8">
          <w:pPr>
            <w:pStyle w:val="a"/>
            <w:widowControl/>
          </w:pPr>
          <w:proofErr w:type="spellStart"/>
          <w:r>
            <w:lastRenderedPageBreak/>
            <w:t>Вобликов</w:t>
          </w:r>
          <w:proofErr w:type="spellEnd"/>
          <w:r>
            <w:t>, Е. М. Технология элеваторной промышленности</w:t>
          </w:r>
          <w:proofErr w:type="gramStart"/>
          <w:r>
            <w:t xml:space="preserve"> :</w:t>
          </w:r>
          <w:proofErr w:type="gramEnd"/>
          <w:r>
            <w:t xml:space="preserve"> учебник для студентов высших учебных заведений, обучающихся по направлению подготовки дипломированного специалиста 655600 (260200) — "Производство продуктов питания из растительного сырья", специальности 270100 (260201) — "Технология хранения и переработки зерна" / Е. М. </w:t>
          </w:r>
          <w:proofErr w:type="spellStart"/>
          <w:r>
            <w:t>Вобликов</w:t>
          </w:r>
          <w:proofErr w:type="spellEnd"/>
          <w:r>
            <w:t>. - Санкт-Петербург</w:t>
          </w:r>
          <w:proofErr w:type="gramStart"/>
          <w:r>
            <w:t xml:space="preserve"> :</w:t>
          </w:r>
          <w:proofErr w:type="gramEnd"/>
          <w:r>
            <w:t xml:space="preserve"> Лань, 2010. - 384 c. </w:t>
          </w:r>
        </w:p>
        <w:p w:rsidR="003647F8" w:rsidRDefault="003647F8" w:rsidP="003647F8">
          <w:pPr>
            <w:pStyle w:val="a"/>
          </w:pPr>
          <w:proofErr w:type="spellStart"/>
          <w:r>
            <w:t>Зонин</w:t>
          </w:r>
          <w:proofErr w:type="spellEnd"/>
          <w:r>
            <w:t xml:space="preserve">, В. Г. Современное производство колбасных и солено-копченых изделий / В. Г. </w:t>
          </w:r>
          <w:proofErr w:type="spellStart"/>
          <w:r>
            <w:t>Зонин</w:t>
          </w:r>
          <w:proofErr w:type="spellEnd"/>
          <w:r>
            <w:t>. - Санкт-Петербург</w:t>
          </w:r>
          <w:proofErr w:type="gramStart"/>
          <w:r>
            <w:t xml:space="preserve"> :</w:t>
          </w:r>
          <w:proofErr w:type="gramEnd"/>
          <w:r>
            <w:t xml:space="preserve"> Профессия, 2006. - 224 c. </w:t>
          </w:r>
        </w:p>
        <w:p w:rsidR="003647F8" w:rsidRDefault="003647F8" w:rsidP="003647F8">
          <w:pPr>
            <w:pStyle w:val="a"/>
          </w:pPr>
          <w:r>
            <w:t>Инновационные технологии переработки сельскохозяйственной продукции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и магистрантов учреждений высшего образования по специальностям "Техническое обеспечение процессов хранения и переработки сельскохозяйственной продукции", "Технология продовольственных продуктов" / Н. В. </w:t>
          </w:r>
          <w:proofErr w:type="spellStart"/>
          <w:r>
            <w:t>Казаровец</w:t>
          </w:r>
          <w:proofErr w:type="spellEnd"/>
          <w:r>
            <w:t xml:space="preserve"> [и др.].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2013. - 288 c. </w:t>
          </w:r>
        </w:p>
        <w:p w:rsidR="003647F8" w:rsidRDefault="003647F8" w:rsidP="003647F8">
          <w:pPr>
            <w:pStyle w:val="a"/>
          </w:pPr>
          <w:r>
            <w:t>Калинина, Л. В. Технология цельномолочных продуктов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вузов, обучающихся по направлению 655900 - Технология сырья и продуктов животного происхождения, по специальности 271100 - Технология молока и молочных продуктов / Л. В. Калинина, В. И. Ганина, Н. И. Дунченко. - Санкт-Петербург</w:t>
          </w:r>
          <w:proofErr w:type="gramStart"/>
          <w:r>
            <w:t xml:space="preserve"> :</w:t>
          </w:r>
          <w:proofErr w:type="gramEnd"/>
          <w:r>
            <w:t xml:space="preserve"> ГИОРД, 2008. - 248 c. </w:t>
          </w:r>
        </w:p>
        <w:p w:rsidR="003647F8" w:rsidRDefault="003647F8" w:rsidP="003647F8">
          <w:pPr>
            <w:pStyle w:val="a"/>
          </w:pPr>
          <w:r>
            <w:t>Карпеня, М. М. Технология производства молока и молочных продуктов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учреждений высшего образования по специальностям "Ветеринарная санитария и экспертиза", "Технология хранения и переработки животного сырья" / М. М. Карпеня, В. И. </w:t>
          </w:r>
          <w:proofErr w:type="spellStart"/>
          <w:r>
            <w:t>Шляхтунов</w:t>
          </w:r>
          <w:proofErr w:type="spellEnd"/>
          <w:r>
            <w:t>, В. Н. Подрез. - Минск</w:t>
          </w:r>
          <w:proofErr w:type="gramStart"/>
          <w:r>
            <w:t xml:space="preserve"> :</w:t>
          </w:r>
          <w:proofErr w:type="gramEnd"/>
          <w:r>
            <w:t xml:space="preserve"> Новое знание, 2014</w:t>
          </w:r>
          <w:proofErr w:type="gramStart"/>
          <w:r>
            <w:t xml:space="preserve"> ;</w:t>
          </w:r>
          <w:proofErr w:type="gramEnd"/>
          <w:r>
            <w:t xml:space="preserve"> Москва : ИНФРА-М, 2014. - 410 c. </w:t>
          </w:r>
        </w:p>
        <w:p w:rsidR="003647F8" w:rsidRDefault="003647F8" w:rsidP="003647F8">
          <w:pPr>
            <w:pStyle w:val="a"/>
          </w:pPr>
          <w:r>
            <w:t xml:space="preserve">Картофель и технологии его глубокой переработки / В. В. </w:t>
          </w:r>
          <w:proofErr w:type="spellStart"/>
          <w:r>
            <w:t>Литвяк</w:t>
          </w:r>
          <w:proofErr w:type="spellEnd"/>
          <w:r>
            <w:t xml:space="preserve"> [и др.]</w:t>
          </w:r>
          <w:proofErr w:type="gramStart"/>
          <w:r>
            <w:t xml:space="preserve"> ;</w:t>
          </w:r>
          <w:proofErr w:type="gramEnd"/>
          <w:r>
            <w:t xml:space="preserve"> РАН, Всероссийский НИИ </w:t>
          </w:r>
          <w:proofErr w:type="spellStart"/>
          <w:r>
            <w:t>крахмалопродуктов</w:t>
          </w:r>
          <w:proofErr w:type="spellEnd"/>
          <w:r>
            <w:t xml:space="preserve"> - филиал ФГБНУ "ФНЦ пищевых систем им. В. Горбатова", Всероссийский НИИ картофельного хозяйства им. А. </w:t>
          </w:r>
          <w:proofErr w:type="spellStart"/>
          <w:r>
            <w:t>Лорха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Флинта, 2021. - 896 c. </w:t>
          </w:r>
        </w:p>
        <w:p w:rsidR="003647F8" w:rsidRDefault="003647F8" w:rsidP="003647F8">
          <w:pPr>
            <w:pStyle w:val="a"/>
          </w:pPr>
          <w:r>
            <w:t>Ковалев, М. М. Технологии и оборудование для производства и первичной переработки льна и конопли</w:t>
          </w:r>
          <w:proofErr w:type="gramStart"/>
          <w:r>
            <w:t xml:space="preserve"> :</w:t>
          </w:r>
          <w:proofErr w:type="gramEnd"/>
          <w:r>
            <w:t xml:space="preserve"> справочник / М. М. Ковалев, Л. М. Колчина ; Министерство сельского хозяйства РФ, ФГБНУ "</w:t>
          </w:r>
          <w:proofErr w:type="spellStart"/>
          <w:r>
            <w:t>Росинформагротех</w:t>
          </w:r>
          <w:proofErr w:type="spellEnd"/>
          <w:r>
            <w:t>".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Росинформагротех</w:t>
          </w:r>
          <w:proofErr w:type="spellEnd"/>
          <w:r>
            <w:t xml:space="preserve">, 2013. - 183 c. </w:t>
          </w:r>
        </w:p>
        <w:p w:rsidR="003647F8" w:rsidRDefault="003647F8" w:rsidP="003647F8">
          <w:pPr>
            <w:pStyle w:val="a"/>
          </w:pPr>
          <w:proofErr w:type="spellStart"/>
          <w:r>
            <w:t>Кошак</w:t>
          </w:r>
          <w:proofErr w:type="spellEnd"/>
          <w:r>
            <w:t>, Ж. В. Моделирование и оптимизация технологических процессов зерноперерабатывающей и хлебопекарной промышленности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учреждений высшего образования по специальности "Технология хранения и переработки пищевого растительного сырья" / Ж. В. </w:t>
          </w:r>
          <w:proofErr w:type="spellStart"/>
          <w:r>
            <w:t>Кошак</w:t>
          </w:r>
          <w:proofErr w:type="spellEnd"/>
          <w:r>
            <w:t xml:space="preserve">, А. Э. </w:t>
          </w:r>
          <w:proofErr w:type="spellStart"/>
          <w:r>
            <w:t>Кошак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2015. - 152 c. </w:t>
          </w:r>
        </w:p>
        <w:p w:rsidR="003647F8" w:rsidRPr="00E235A2" w:rsidRDefault="003647F8" w:rsidP="003647F8">
          <w:pPr>
            <w:pStyle w:val="a"/>
          </w:pPr>
          <w:proofErr w:type="spellStart"/>
          <w:r>
            <w:t>Красюк</w:t>
          </w:r>
          <w:proofErr w:type="spellEnd"/>
          <w:r>
            <w:t xml:space="preserve">, Н. А. Современные технологии производства и использования сахарной свеклы / Н. А. </w:t>
          </w:r>
          <w:proofErr w:type="spellStart"/>
          <w:r>
            <w:t>Красюк</w:t>
          </w:r>
          <w:proofErr w:type="spellEnd"/>
          <w:r>
            <w:t>. - Несвиж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Несвижская</w:t>
          </w:r>
          <w:proofErr w:type="spellEnd"/>
          <w:r>
            <w:t xml:space="preserve"> типография им. С. </w:t>
          </w:r>
          <w:proofErr w:type="spellStart"/>
          <w:r>
            <w:t>Будного</w:t>
          </w:r>
          <w:proofErr w:type="spellEnd"/>
          <w:r>
            <w:t>, 2013. - 512 c. - С. 74-77.</w:t>
          </w:r>
        </w:p>
        <w:p w:rsidR="003647F8" w:rsidRDefault="003647F8" w:rsidP="003647F8">
          <w:pPr>
            <w:pStyle w:val="a"/>
          </w:pPr>
          <w:r>
            <w:lastRenderedPageBreak/>
            <w:t>Курочкин, А. А. Технологическое оборудование для переработки продукции животноводства</w:t>
          </w:r>
          <w:proofErr w:type="gramStart"/>
          <w:r>
            <w:t xml:space="preserve"> :</w:t>
          </w:r>
          <w:proofErr w:type="gramEnd"/>
          <w:r>
            <w:t xml:space="preserve"> учебник для студентов вузов, обучающихся по специальности 110303 "Механизация переработки сельскохозяйственной продукции" / А. А. Курочкин.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КолосС</w:t>
          </w:r>
          <w:proofErr w:type="spellEnd"/>
          <w:r>
            <w:t xml:space="preserve">, 2010. - 504 c. </w:t>
          </w:r>
        </w:p>
        <w:p w:rsidR="003647F8" w:rsidRDefault="003647F8" w:rsidP="003647F8">
          <w:pPr>
            <w:pStyle w:val="a"/>
          </w:pPr>
          <w:r>
            <w:t xml:space="preserve">Майоров, А. А. Эффективная переработка молока: скрытые возможности роста / А. А. Майоров, О. Н. Мусина // Молочная промышленность. - 2020. - N 10. - С. 6-8. </w:t>
          </w:r>
        </w:p>
        <w:p w:rsidR="003647F8" w:rsidRDefault="003647F8" w:rsidP="003647F8">
          <w:pPr>
            <w:pStyle w:val="a"/>
          </w:pPr>
          <w:r>
            <w:t>Митрофанов, Н. С. Технология продуктов из мяса птицы / Н. С. Митрофанов.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КолосС</w:t>
          </w:r>
          <w:proofErr w:type="spellEnd"/>
          <w:r>
            <w:t xml:space="preserve">, 2011. - 326 c. </w:t>
          </w:r>
        </w:p>
        <w:p w:rsidR="003647F8" w:rsidRDefault="003647F8" w:rsidP="003647F8">
          <w:pPr>
            <w:pStyle w:val="a"/>
          </w:pPr>
          <w:r>
            <w:t>Николаева, М. А. Хранение продовольственных товаров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вузов, обучающихся по специальностям 080301 "Коммерция (торговое дело)" и 080111 "Маркетинг" / М. А. Николаева, Г. Я. </w:t>
          </w:r>
          <w:proofErr w:type="spellStart"/>
          <w:r>
            <w:t>Резго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ФОРУМ</w:t>
          </w:r>
          <w:proofErr w:type="gramStart"/>
          <w:r>
            <w:t xml:space="preserve"> :</w:t>
          </w:r>
          <w:proofErr w:type="gramEnd"/>
          <w:r>
            <w:t xml:space="preserve"> ИНФРА-М, 2014. - 303 c. </w:t>
          </w:r>
        </w:p>
        <w:p w:rsidR="003647F8" w:rsidRDefault="003647F8" w:rsidP="003647F8">
          <w:pPr>
            <w:pStyle w:val="a"/>
          </w:pPr>
          <w:r>
            <w:t xml:space="preserve">От зерна до гранул: как работают линии переработки масличных и </w:t>
          </w:r>
          <w:proofErr w:type="spellStart"/>
          <w:r>
            <w:t>экструдирования</w:t>
          </w:r>
          <w:proofErr w:type="spellEnd"/>
          <w:r>
            <w:t xml:space="preserve"> в производстве комбикормов // Белорусское сельское хозяйство. - 2025. - N 9. - С. 59-61.</w:t>
          </w:r>
        </w:p>
        <w:p w:rsidR="003647F8" w:rsidRDefault="003647F8" w:rsidP="003647F8">
          <w:pPr>
            <w:pStyle w:val="a"/>
          </w:pPr>
          <w:proofErr w:type="spellStart"/>
          <w:r>
            <w:t>Передня</w:t>
          </w:r>
          <w:proofErr w:type="spellEnd"/>
          <w:r>
            <w:t xml:space="preserve">, В. И. Технологии и оборудование для доения коров и первичной обработки молока : пособие / В. И. </w:t>
          </w:r>
          <w:proofErr w:type="spellStart"/>
          <w:r>
            <w:t>Передня</w:t>
          </w:r>
          <w:proofErr w:type="spellEnd"/>
          <w:r>
            <w:t xml:space="preserve">, В. А. </w:t>
          </w:r>
          <w:proofErr w:type="spellStart"/>
          <w:r>
            <w:t>Шаршунов</w:t>
          </w:r>
          <w:proofErr w:type="spellEnd"/>
          <w:r>
            <w:t xml:space="preserve">, А. В. </w:t>
          </w:r>
          <w:proofErr w:type="spellStart"/>
          <w:r>
            <w:t>Китун</w:t>
          </w:r>
          <w:proofErr w:type="spellEnd"/>
          <w:r>
            <w:t xml:space="preserve"> ; [под общ</w:t>
          </w:r>
          <w:proofErr w:type="gramStart"/>
          <w:r>
            <w:t>.</w:t>
          </w:r>
          <w:proofErr w:type="gramEnd"/>
          <w:r>
            <w:t xml:space="preserve"> </w:t>
          </w:r>
          <w:proofErr w:type="gramStart"/>
          <w:r>
            <w:t>р</w:t>
          </w:r>
          <w:proofErr w:type="gramEnd"/>
          <w:r>
            <w:t xml:space="preserve">ед. В. А. </w:t>
          </w:r>
          <w:proofErr w:type="spellStart"/>
          <w:r>
            <w:t>Шаршунова</w:t>
          </w:r>
          <w:proofErr w:type="spellEnd"/>
          <w:r>
            <w:t>].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Мисанта</w:t>
          </w:r>
          <w:proofErr w:type="spellEnd"/>
          <w:r>
            <w:t xml:space="preserve">, 2016. - 976 c. </w:t>
          </w:r>
        </w:p>
        <w:p w:rsidR="003647F8" w:rsidRDefault="003647F8" w:rsidP="003647F8">
          <w:pPr>
            <w:pStyle w:val="a"/>
          </w:pPr>
          <w:r>
            <w:t>Переработка сельскохозяйственной продукции. Технологии и оборудование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магистратуры учреждений высшего образования по специальности "Технология продовольственных продуктов" / В. Я. </w:t>
          </w:r>
          <w:proofErr w:type="spellStart"/>
          <w:r>
            <w:t>Груданов</w:t>
          </w:r>
          <w:proofErr w:type="spellEnd"/>
          <w:r>
            <w:t xml:space="preserve"> [и др.] ; Минсельхозпрод РБ, УО "БГАТУ", </w:t>
          </w:r>
          <w:proofErr w:type="spellStart"/>
          <w:r>
            <w:t>Костанайский</w:t>
          </w:r>
          <w:proofErr w:type="spellEnd"/>
          <w:r>
            <w:t xml:space="preserve"> государственный университет им. А. </w:t>
          </w:r>
          <w:proofErr w:type="spellStart"/>
          <w:r>
            <w:t>Байтурсынова</w:t>
          </w:r>
          <w:proofErr w:type="spellEnd"/>
          <w:r>
            <w:t xml:space="preserve"> (Республика Казахстан). - Минск</w:t>
          </w:r>
          <w:proofErr w:type="gramStart"/>
          <w:r>
            <w:t xml:space="preserve"> :</w:t>
          </w:r>
          <w:proofErr w:type="gramEnd"/>
          <w:r>
            <w:t xml:space="preserve"> БГАТУ, 2017. - 195 c. </w:t>
          </w:r>
        </w:p>
        <w:p w:rsidR="003647F8" w:rsidRDefault="003647F8" w:rsidP="003647F8">
          <w:pPr>
            <w:pStyle w:val="a"/>
          </w:pPr>
          <w:r>
            <w:t>Переработка сельскохозяйственной продукции. Технологии и оборудование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магистратуры учреждений высшего образования по специальности "Технология продовольственных продуктов" / В. Я. </w:t>
          </w:r>
          <w:proofErr w:type="spellStart"/>
          <w:r>
            <w:t>Груданов</w:t>
          </w:r>
          <w:proofErr w:type="spellEnd"/>
          <w:r>
            <w:t xml:space="preserve"> [и др.] ; Минсельхозпрод РБ, УО "БГАТУ", </w:t>
          </w:r>
          <w:proofErr w:type="spellStart"/>
          <w:r>
            <w:t>Костанайский</w:t>
          </w:r>
          <w:proofErr w:type="spellEnd"/>
          <w:r>
            <w:t xml:space="preserve"> государственный университет им. А. </w:t>
          </w:r>
          <w:proofErr w:type="spellStart"/>
          <w:r>
            <w:t>Байтурсынова</w:t>
          </w:r>
          <w:proofErr w:type="spellEnd"/>
          <w:r>
            <w:t xml:space="preserve"> (Республика Казахстан). - Минск</w:t>
          </w:r>
          <w:proofErr w:type="gramStart"/>
          <w:r>
            <w:t xml:space="preserve"> :</w:t>
          </w:r>
          <w:proofErr w:type="gramEnd"/>
          <w:r>
            <w:t xml:space="preserve"> БГАТУ, 2017. - 195 c. </w:t>
          </w:r>
        </w:p>
        <w:p w:rsidR="003647F8" w:rsidRDefault="003647F8" w:rsidP="003647F8">
          <w:pPr>
            <w:pStyle w:val="a"/>
          </w:pPr>
          <w:proofErr w:type="spellStart"/>
          <w:r>
            <w:t>Пилипюк</w:t>
          </w:r>
          <w:proofErr w:type="spellEnd"/>
          <w:r>
            <w:t>, В. Л. Технология хранения зерна и семян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студентов, обучающихся по агрономическим специальностям / В. Л. </w:t>
          </w:r>
          <w:proofErr w:type="spellStart"/>
          <w:r>
            <w:t>Пилипюк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Вузовский учебник</w:t>
          </w:r>
          <w:proofErr w:type="gramStart"/>
          <w:r>
            <w:t xml:space="preserve"> :</w:t>
          </w:r>
          <w:proofErr w:type="gramEnd"/>
          <w:r>
            <w:t xml:space="preserve"> ИНФРА-М, 2014. - 457 c. </w:t>
          </w:r>
        </w:p>
        <w:p w:rsidR="003647F8" w:rsidRDefault="003647F8" w:rsidP="003647F8">
          <w:pPr>
            <w:pStyle w:val="a"/>
          </w:pPr>
          <w:r>
            <w:t>Подсолнечный шрот белорусского производства - гарант продовольственной безопасности страны. ГК "Содружество" наращивает мощности и меняет баланс рынка шротов // Белорусское сельское хозяйство. - 2026. - № 5. - С. 14-15.</w:t>
          </w:r>
        </w:p>
        <w:p w:rsidR="003647F8" w:rsidRDefault="003647F8" w:rsidP="003647F8">
          <w:pPr>
            <w:pStyle w:val="a"/>
            <w:widowControl/>
          </w:pPr>
          <w:r>
            <w:lastRenderedPageBreak/>
            <w:t xml:space="preserve">Поцелуев, А. А. Мини-цех для переработки молока на ферме / А. А. Поцелуев, И. В. Назаров, Т. Н. </w:t>
          </w:r>
          <w:proofErr w:type="spellStart"/>
          <w:r>
            <w:t>Толстоухова</w:t>
          </w:r>
          <w:proofErr w:type="spellEnd"/>
          <w:r>
            <w:t xml:space="preserve"> // Сельский механизатор. - 2023. - N 10. - С. 17-19. </w:t>
          </w:r>
        </w:p>
        <w:p w:rsidR="003647F8" w:rsidRDefault="003647F8" w:rsidP="003647F8">
          <w:pPr>
            <w:pStyle w:val="a"/>
          </w:pPr>
          <w:r>
            <w:t>Пронин, В. В. Технология первичной переработки продуктов животноводства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вузов, обучающихся по направлению подготовки (специальности) 111100 - "Зоотехния" (квалификация (степень) "бакалавр") / В. В. Пронин, С. П. Фисенко, И. А. </w:t>
          </w:r>
          <w:proofErr w:type="spellStart"/>
          <w:r>
            <w:t>Мазилкин</w:t>
          </w:r>
          <w:proofErr w:type="spellEnd"/>
          <w:r>
            <w:t>. - Санкт-Петербург</w:t>
          </w:r>
          <w:proofErr w:type="gramStart"/>
          <w:r>
            <w:t xml:space="preserve"> :</w:t>
          </w:r>
          <w:proofErr w:type="gramEnd"/>
          <w:r>
            <w:t xml:space="preserve"> Лань, 2013. - 173 c. </w:t>
          </w:r>
        </w:p>
        <w:p w:rsidR="003647F8" w:rsidRDefault="003647F8" w:rsidP="003647F8">
          <w:pPr>
            <w:pStyle w:val="a"/>
          </w:pPr>
          <w:proofErr w:type="spellStart"/>
          <w:r>
            <w:t>Пунков</w:t>
          </w:r>
          <w:proofErr w:type="spellEnd"/>
          <w:r>
            <w:t xml:space="preserve">, С. П. Хранение зерна, </w:t>
          </w:r>
          <w:proofErr w:type="spellStart"/>
          <w:r>
            <w:t>элеваторно</w:t>
          </w:r>
          <w:proofErr w:type="spellEnd"/>
          <w:r>
            <w:t xml:space="preserve">-складское хозяйство и </w:t>
          </w:r>
          <w:proofErr w:type="spellStart"/>
          <w:r>
            <w:t>зерносушение</w:t>
          </w:r>
          <w:proofErr w:type="spellEnd"/>
          <w:proofErr w:type="gramStart"/>
          <w:r>
            <w:t xml:space="preserve"> :</w:t>
          </w:r>
          <w:proofErr w:type="gramEnd"/>
          <w:r>
            <w:t xml:space="preserve"> учебник для студентов вузов, обучающихся по специальности "Экономика и управление в отраслях агропромышленного комплекса" / С. П. </w:t>
          </w:r>
          <w:proofErr w:type="spellStart"/>
          <w:r>
            <w:t>Пунков</w:t>
          </w:r>
          <w:proofErr w:type="spellEnd"/>
          <w:r>
            <w:t xml:space="preserve">, А. И. Стародубцева. - 2-е изд., доп. и </w:t>
          </w:r>
          <w:proofErr w:type="spellStart"/>
          <w:r>
            <w:t>перераб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Агропромиздат</w:t>
          </w:r>
          <w:proofErr w:type="spellEnd"/>
          <w:r>
            <w:t xml:space="preserve">, 1990. - 367 c. </w:t>
          </w:r>
        </w:p>
        <w:p w:rsidR="003647F8" w:rsidRDefault="003647F8" w:rsidP="003647F8">
          <w:pPr>
            <w:pStyle w:val="a"/>
          </w:pPr>
          <w:r>
            <w:t>Рогов, И. А. Технология мяса и мясных продуктов. [В 2 кн.]</w:t>
          </w:r>
          <w:proofErr w:type="gramStart"/>
          <w:r>
            <w:t xml:space="preserve"> :</w:t>
          </w:r>
          <w:proofErr w:type="gramEnd"/>
          <w:r>
            <w:t xml:space="preserve"> учебник для студентов вузов, обучающихся по направлению 655900 "Технология сырья и продуктов животного происхождения", для специальности 260301 "Технология мяса и мясных продуктов". Кн. 1</w:t>
          </w:r>
          <w:proofErr w:type="gramStart"/>
          <w:r>
            <w:t xml:space="preserve"> :</w:t>
          </w:r>
          <w:proofErr w:type="gramEnd"/>
          <w:r>
            <w:t xml:space="preserve"> Общая технология мяса / И. А. Рогов, А. Г. </w:t>
          </w:r>
          <w:proofErr w:type="spellStart"/>
          <w:r>
            <w:t>Забашта</w:t>
          </w:r>
          <w:proofErr w:type="spellEnd"/>
          <w:r>
            <w:t xml:space="preserve">, Г. П. </w:t>
          </w:r>
          <w:proofErr w:type="spellStart"/>
          <w:r>
            <w:t>Казюлин</w:t>
          </w:r>
          <w:proofErr w:type="spellEnd"/>
          <w:r>
            <w:t xml:space="preserve">. - Москва, 2009. - 568 c. </w:t>
          </w:r>
        </w:p>
        <w:p w:rsidR="003647F8" w:rsidRDefault="003647F8" w:rsidP="003647F8">
          <w:pPr>
            <w:pStyle w:val="a"/>
          </w:pPr>
          <w:r>
            <w:t>Рогов, И. А. Технология мяса и мясных продуктов. [В 2 кн.]</w:t>
          </w:r>
          <w:proofErr w:type="gramStart"/>
          <w:r>
            <w:t xml:space="preserve"> :</w:t>
          </w:r>
          <w:proofErr w:type="gramEnd"/>
          <w:r>
            <w:t xml:space="preserve"> учебник для студентов вузов, обучающихся по направлению 655900 "Технология сырья и продуктов животного происхождения", для специальности 260301 "Технология мяса и мясных продуктов". Кн. 2</w:t>
          </w:r>
          <w:proofErr w:type="gramStart"/>
          <w:r>
            <w:t xml:space="preserve"> :</w:t>
          </w:r>
          <w:proofErr w:type="gramEnd"/>
          <w:r>
            <w:t xml:space="preserve"> Технология мясных продуктов / И. А. Рогов, А. Г. </w:t>
          </w:r>
          <w:proofErr w:type="spellStart"/>
          <w:r>
            <w:t>Забашта</w:t>
          </w:r>
          <w:proofErr w:type="spellEnd"/>
          <w:r>
            <w:t xml:space="preserve">, Г. П. </w:t>
          </w:r>
          <w:proofErr w:type="spellStart"/>
          <w:r>
            <w:t>Казюлин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КолосС</w:t>
          </w:r>
          <w:proofErr w:type="spellEnd"/>
          <w:r>
            <w:t xml:space="preserve">, 2009. - 712 c. </w:t>
          </w:r>
        </w:p>
        <w:p w:rsidR="003647F8" w:rsidRDefault="003647F8" w:rsidP="003647F8">
          <w:pPr>
            <w:pStyle w:val="a"/>
          </w:pPr>
          <w:r>
            <w:t xml:space="preserve">Собственная переработка рапса: двигаемся вперед и получаем выгоду // Белорусское сельское хозяйство. - 2021. - N 4. - С. 52-53. </w:t>
          </w:r>
        </w:p>
        <w:p w:rsidR="003647F8" w:rsidRDefault="003647F8" w:rsidP="003647F8">
          <w:pPr>
            <w:pStyle w:val="a"/>
          </w:pPr>
          <w:r>
            <w:t>Стандартизация, технология переработки и хранения продукции животноводства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вузов, обучающихся по направлению подготовки "Зоотехния" (квалификация (степень) - "бакалавр"). - 3-е изд., стереотип. - Санкт-Петербург</w:t>
          </w:r>
          <w:proofErr w:type="gramStart"/>
          <w:r>
            <w:t xml:space="preserve"> :</w:t>
          </w:r>
          <w:proofErr w:type="gramEnd"/>
          <w:r>
            <w:t xml:space="preserve"> Лань, 2016. - 621 c. </w:t>
          </w:r>
        </w:p>
        <w:p w:rsidR="003647F8" w:rsidRDefault="003647F8" w:rsidP="003647F8">
          <w:pPr>
            <w:pStyle w:val="a"/>
          </w:pPr>
          <w:r>
            <w:t xml:space="preserve">Степанова, Н. В. Целесообразность переработки соломы льна масличного и технологическая ценность его волокна / Н. В. Степанова // Вестник Белорусской государственной сельскохозяйственной академии. - 2022. - N 1. - С. 70-74. </w:t>
          </w:r>
        </w:p>
        <w:p w:rsidR="003647F8" w:rsidRDefault="003647F8" w:rsidP="003647F8">
          <w:pPr>
            <w:pStyle w:val="a"/>
          </w:pPr>
          <w:r>
            <w:t>Технологии производства и реализации пищевой продукции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учреждений высшего образования по специальностям "Техническое обеспечение процессов хранения и переработки сельскохозяйственной продукции", "Технология хранения и переработки пищевого и растительного сырья", "Технология хранения и переработки животного сырья" / А. А. </w:t>
          </w:r>
          <w:proofErr w:type="spellStart"/>
          <w:r>
            <w:t>Бренч</w:t>
          </w:r>
          <w:proofErr w:type="spellEnd"/>
          <w:r>
            <w:t xml:space="preserve"> [и др.].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2016. - 399 c. </w:t>
          </w:r>
        </w:p>
        <w:p w:rsidR="003647F8" w:rsidRDefault="003647F8" w:rsidP="003647F8">
          <w:pPr>
            <w:pStyle w:val="a"/>
            <w:widowControl/>
          </w:pPr>
          <w:r>
            <w:lastRenderedPageBreak/>
            <w:t>Технологическое оборудование для переработки продукции растениеводства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вузов, обучающихся по специальности 311500 "Механизация переработки сельскохозяйственной продукции" / С. В. </w:t>
          </w:r>
          <w:proofErr w:type="spellStart"/>
          <w:r>
            <w:t>Байкин</w:t>
          </w:r>
          <w:proofErr w:type="spellEnd"/>
          <w:r>
            <w:t xml:space="preserve"> [и др.] ; Международная ассоциация "</w:t>
          </w:r>
          <w:proofErr w:type="spellStart"/>
          <w:r>
            <w:t>Агрообразование</w:t>
          </w:r>
          <w:proofErr w:type="spellEnd"/>
          <w:r>
            <w:t>" ; под ред. А. А. Курочкина.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КолосС</w:t>
          </w:r>
          <w:proofErr w:type="spellEnd"/>
          <w:r>
            <w:t xml:space="preserve">, 2007. - 448 c. </w:t>
          </w:r>
        </w:p>
        <w:p w:rsidR="003647F8" w:rsidRDefault="003647F8" w:rsidP="003647F8">
          <w:pPr>
            <w:pStyle w:val="a"/>
          </w:pPr>
          <w:r>
            <w:t>Технологическое оборудование предприятий отрасли (зерноперерабатывающие предприятия)</w:t>
          </w:r>
          <w:proofErr w:type="gramStart"/>
          <w:r>
            <w:t xml:space="preserve"> :</w:t>
          </w:r>
          <w:proofErr w:type="gramEnd"/>
          <w:r>
            <w:t xml:space="preserve"> учебник для студентов вузов по специальности "Технология хранения и переработки зерна" и "Производство продуктов питания из растительного сырья" / Л. А. Глебов [и др.] ; под ред. Л. А. Глебова, А. Б. </w:t>
          </w:r>
          <w:proofErr w:type="spellStart"/>
          <w:r>
            <w:t>Демского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ДеЛи</w:t>
          </w:r>
          <w:proofErr w:type="spellEnd"/>
          <w:r>
            <w:t xml:space="preserve"> </w:t>
          </w:r>
          <w:proofErr w:type="spellStart"/>
          <w:r>
            <w:t>принт</w:t>
          </w:r>
          <w:proofErr w:type="spellEnd"/>
          <w:r>
            <w:t xml:space="preserve">, 2006. - 816 c. </w:t>
          </w:r>
        </w:p>
        <w:p w:rsidR="003647F8" w:rsidRDefault="003647F8" w:rsidP="003647F8">
          <w:pPr>
            <w:pStyle w:val="a"/>
          </w:pPr>
          <w:r>
            <w:t>Технология молока и молочных продуктов</w:t>
          </w:r>
          <w:proofErr w:type="gramStart"/>
          <w:r>
            <w:t xml:space="preserve"> :</w:t>
          </w:r>
          <w:proofErr w:type="gramEnd"/>
          <w:r>
            <w:t xml:space="preserve"> учебник по специальности "Технология молока и молочных продуктов" направления подготовки дипломированных специалистов "Технология сырья и продуктов животного происхождения" / Г. Н. </w:t>
          </w:r>
          <w:proofErr w:type="spellStart"/>
          <w:r>
            <w:t>Крусь</w:t>
          </w:r>
          <w:proofErr w:type="spellEnd"/>
          <w:r>
            <w:t xml:space="preserve"> [и др.] ; под ред. А. М. Шалыгиной.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КолосС</w:t>
          </w:r>
          <w:proofErr w:type="spellEnd"/>
          <w:r>
            <w:t xml:space="preserve">, 2008. - 456 c. </w:t>
          </w:r>
        </w:p>
        <w:p w:rsidR="003647F8" w:rsidRDefault="003647F8" w:rsidP="003647F8">
          <w:pPr>
            <w:pStyle w:val="a"/>
          </w:pPr>
          <w:r>
            <w:t>Технология переработки растениеводческой продукции</w:t>
          </w:r>
          <w:proofErr w:type="gramStart"/>
          <w:r>
            <w:t xml:space="preserve"> :</w:t>
          </w:r>
          <w:proofErr w:type="gramEnd"/>
          <w:r>
            <w:t xml:space="preserve"> учебник для студентов </w:t>
          </w:r>
          <w:proofErr w:type="spellStart"/>
          <w:r>
            <w:t>ссузов</w:t>
          </w:r>
          <w:proofErr w:type="spellEnd"/>
          <w:r>
            <w:t xml:space="preserve"> по специальности 3108 "Хранение и переработка растениеводческой продукции" / Н. М. </w:t>
          </w:r>
          <w:proofErr w:type="spellStart"/>
          <w:r>
            <w:t>Личко</w:t>
          </w:r>
          <w:proofErr w:type="spellEnd"/>
          <w:r>
            <w:t xml:space="preserve"> [и др.] ; под ред. Н. М. </w:t>
          </w:r>
          <w:proofErr w:type="spellStart"/>
          <w:r>
            <w:t>Личко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КолосС</w:t>
          </w:r>
          <w:proofErr w:type="spellEnd"/>
          <w:r>
            <w:t xml:space="preserve">, 2008. - 584 c. </w:t>
          </w:r>
        </w:p>
        <w:p w:rsidR="003647F8" w:rsidRDefault="003647F8" w:rsidP="003647F8">
          <w:pPr>
            <w:pStyle w:val="a"/>
          </w:pPr>
          <w:r>
            <w:t xml:space="preserve">Технология получения гранул из шрота семян рапса с использованием двухступенчатого каскадного парокомпрессионного теплового насоса / А. Н. </w:t>
          </w:r>
          <w:proofErr w:type="spellStart"/>
          <w:r>
            <w:t>Остриков</w:t>
          </w:r>
          <w:proofErr w:type="spellEnd"/>
          <w:r>
            <w:t xml:space="preserve"> [и др.] // Хранение и переработка </w:t>
          </w:r>
          <w:proofErr w:type="spellStart"/>
          <w:r>
            <w:t>сельхозсырья</w:t>
          </w:r>
          <w:proofErr w:type="spellEnd"/>
          <w:r>
            <w:t xml:space="preserve">. - 2020. - N 4. - С. 22-33. </w:t>
          </w:r>
        </w:p>
        <w:p w:rsidR="003647F8" w:rsidRDefault="003647F8" w:rsidP="003647F8">
          <w:pPr>
            <w:pStyle w:val="a"/>
          </w:pPr>
          <w:r>
            <w:t>Технология продуктов из вторичного молочного сырья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студентов, обучающихся по направлению 655900 "Технология сырья и продуктов животного происхождения", специальности 271100 "Технология молока и молочных продуктов" / А. Г. Храмцов [и др.]. - Санкт-Петербург</w:t>
          </w:r>
          <w:proofErr w:type="gramStart"/>
          <w:r>
            <w:t xml:space="preserve"> :</w:t>
          </w:r>
          <w:proofErr w:type="gramEnd"/>
          <w:r>
            <w:t xml:space="preserve"> ГИОРД, 2009. - 424 c. </w:t>
          </w:r>
        </w:p>
        <w:p w:rsidR="003647F8" w:rsidRDefault="003647F8" w:rsidP="003647F8">
          <w:pPr>
            <w:pStyle w:val="a"/>
          </w:pPr>
          <w:r>
            <w:t>Технология хранения, переработки и стандартизация продукции растениеводства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учреждений высшего образования по агрономическим специальностям / Г. А. </w:t>
          </w:r>
          <w:proofErr w:type="spellStart"/>
          <w:r>
            <w:t>Жолик</w:t>
          </w:r>
          <w:proofErr w:type="spellEnd"/>
          <w:r>
            <w:t xml:space="preserve"> [и др.] ; под ред. Г. А. </w:t>
          </w:r>
          <w:proofErr w:type="spellStart"/>
          <w:r>
            <w:t>Жолика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2014. - 575 c. </w:t>
          </w:r>
        </w:p>
        <w:p w:rsidR="003647F8" w:rsidRDefault="003647F8" w:rsidP="003647F8">
          <w:pPr>
            <w:pStyle w:val="a"/>
          </w:pPr>
          <w:r>
            <w:t xml:space="preserve">Технология хранения, переработки и стандартизация растениеводческой продукции : учебник для студентов вузов, обучающихся по специальности 110305 "Технология производства и переработки сельскохозяйственной продукции" / В. И. </w:t>
          </w:r>
          <w:proofErr w:type="spellStart"/>
          <w:r>
            <w:t>Манжесов</w:t>
          </w:r>
          <w:proofErr w:type="spellEnd"/>
          <w:r>
            <w:t xml:space="preserve"> [и др.] ; под общ</w:t>
          </w:r>
          <w:proofErr w:type="gramStart"/>
          <w:r>
            <w:t>.</w:t>
          </w:r>
          <w:proofErr w:type="gramEnd"/>
          <w:r>
            <w:t xml:space="preserve"> </w:t>
          </w:r>
          <w:proofErr w:type="gramStart"/>
          <w:r>
            <w:t>р</w:t>
          </w:r>
          <w:proofErr w:type="gramEnd"/>
          <w:r>
            <w:t xml:space="preserve">ед. В. И. </w:t>
          </w:r>
          <w:proofErr w:type="spellStart"/>
          <w:r>
            <w:t>Манжесова</w:t>
          </w:r>
          <w:proofErr w:type="spellEnd"/>
          <w:r>
            <w:t>. - Санкт-Петербург</w:t>
          </w:r>
          <w:proofErr w:type="gramStart"/>
          <w:r>
            <w:t xml:space="preserve"> :</w:t>
          </w:r>
          <w:proofErr w:type="gramEnd"/>
          <w:r>
            <w:t xml:space="preserve"> Троицкий мост, 2010. - 703 c. </w:t>
          </w:r>
        </w:p>
        <w:p w:rsidR="003647F8" w:rsidRDefault="003647F8" w:rsidP="003647F8">
          <w:pPr>
            <w:pStyle w:val="a"/>
          </w:pPr>
          <w:r>
            <w:t>Факторы влияния на качество моркови для переработки</w:t>
          </w:r>
          <w:proofErr w:type="gramStart"/>
          <w:r>
            <w:t xml:space="preserve"> // Н</w:t>
          </w:r>
          <w:proofErr w:type="gramEnd"/>
          <w:r>
            <w:t xml:space="preserve">аше сельское хозяйство. - 2023. - N 23. - С. 55-60. </w:t>
          </w:r>
        </w:p>
        <w:p w:rsidR="003647F8" w:rsidRDefault="003647F8" w:rsidP="003647F8">
          <w:pPr>
            <w:pStyle w:val="a"/>
            <w:widowControl/>
          </w:pPr>
          <w:r>
            <w:lastRenderedPageBreak/>
            <w:t>Храмцов, А. Г. Безотходная переработка молочного сырья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вузов, обучающихся по направлению "Технология сырья и продуктов животного происхождения", "Технология молока и молочных продуктов", "Биотехнология", специальности "Пищевая биотехнология" / А. Г. Храмцов, П. Г. Нестеренко ; [ред. Н. М. Иванова].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КолосС</w:t>
          </w:r>
          <w:proofErr w:type="spellEnd"/>
          <w:r>
            <w:t xml:space="preserve">, 2008. - 200 c. </w:t>
          </w:r>
        </w:p>
        <w:p w:rsidR="003647F8" w:rsidRDefault="003647F8" w:rsidP="003647F8">
          <w:pPr>
            <w:pStyle w:val="a"/>
          </w:pPr>
          <w:proofErr w:type="spellStart"/>
          <w:r>
            <w:t>Челомбитько</w:t>
          </w:r>
          <w:proofErr w:type="spellEnd"/>
          <w:r>
            <w:t>, М. А. Технологии и техническое обеспечение производства и переработки сельскохозяйственной продукции</w:t>
          </w:r>
          <w:proofErr w:type="gramStart"/>
          <w:r>
            <w:t xml:space="preserve"> :</w:t>
          </w:r>
          <w:proofErr w:type="gramEnd"/>
          <w:r>
            <w:t xml:space="preserve"> учебно-методический комплекс для студентов вузов, обучающихся по специальностям: 1-74 06 05 "Энергетическое обеспечение сельского хозяйства (по направлениям)", 1-53 01 01 "Автоматизация технологических процессов и производств (по направлениям)", 1-53 01 01-09 "Автоматизация технологических процессов и производств (сельское хозяйство)" / М. А. </w:t>
          </w:r>
          <w:proofErr w:type="spellStart"/>
          <w:r>
            <w:t>Челомбитько</w:t>
          </w:r>
          <w:proofErr w:type="spellEnd"/>
          <w:r>
            <w:t xml:space="preserve">, В. М. Поздняков ; БГАТУ, Кафедра технологии и технического обеспечения процессов переработки сельскохозяйственной продукции. - Минск, 2012. - 308 c. </w:t>
          </w:r>
        </w:p>
        <w:p w:rsidR="003647F8" w:rsidRDefault="003647F8" w:rsidP="003647F8">
          <w:pPr>
            <w:pStyle w:val="a"/>
          </w:pPr>
          <w:proofErr w:type="spellStart"/>
          <w:r>
            <w:t>Чикалев</w:t>
          </w:r>
          <w:proofErr w:type="spellEnd"/>
          <w:r>
            <w:t>, А. И. Производство и переработка продукции животноводства</w:t>
          </w:r>
          <w:proofErr w:type="gramStart"/>
          <w:r>
            <w:t xml:space="preserve"> :</w:t>
          </w:r>
          <w:proofErr w:type="gramEnd"/>
          <w:r>
            <w:t xml:space="preserve"> учебник для студентов высших аграрных учебных заведений, обучающихся по направлению подготовки 35.03.07 "Технология производства и переработки сельскохозяйственной продукции" (квалификация (степень) "бакалавр") / А. И. </w:t>
          </w:r>
          <w:proofErr w:type="spellStart"/>
          <w:r>
            <w:t>Чикалев</w:t>
          </w:r>
          <w:proofErr w:type="spellEnd"/>
          <w:r>
            <w:t xml:space="preserve">, Ю. А. </w:t>
          </w:r>
          <w:proofErr w:type="spellStart"/>
          <w:r>
            <w:t>Юлдашбаев</w:t>
          </w:r>
          <w:proofErr w:type="spellEnd"/>
          <w:r>
            <w:t xml:space="preserve"> ; Горно-Алтайский государственный университет, РГАУ-МСХА им. К. А. Тимирязева. - Москва</w:t>
          </w:r>
          <w:proofErr w:type="gramStart"/>
          <w:r>
            <w:t xml:space="preserve"> :</w:t>
          </w:r>
          <w:proofErr w:type="gramEnd"/>
          <w:r>
            <w:t xml:space="preserve"> КУРС</w:t>
          </w:r>
          <w:proofErr w:type="gramStart"/>
          <w:r>
            <w:t xml:space="preserve"> :</w:t>
          </w:r>
          <w:proofErr w:type="gramEnd"/>
          <w:r>
            <w:t xml:space="preserve"> ИНФРА-М, 2016. - 186 c. </w:t>
          </w:r>
        </w:p>
        <w:p w:rsidR="003647F8" w:rsidRDefault="003647F8" w:rsidP="003647F8">
          <w:pPr>
            <w:pStyle w:val="a"/>
          </w:pPr>
          <w:r>
            <w:t>Шалак, М. В. Технологии производства и переработки продукции животноводства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учреждений высшего образования по специальностям "Бухгалтерский учет, анализ и аудит" (по направлениям), "Финансы и кредит", "Экономика и организация производства в отраслях АПК", "Коммерческая деятельность", "Маркетинг" / М. В. Шалак, А. Г. </w:t>
          </w:r>
          <w:proofErr w:type="spellStart"/>
          <w:r>
            <w:t>Марусич</w:t>
          </w:r>
          <w:proofErr w:type="spellEnd"/>
          <w:r>
            <w:t>, М. И. Муравьева.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2016. - 425 c. </w:t>
          </w:r>
        </w:p>
        <w:p w:rsidR="003647F8" w:rsidRDefault="003647F8" w:rsidP="003647F8">
          <w:pPr>
            <w:pStyle w:val="a"/>
          </w:pPr>
          <w:r>
            <w:t>Шалак, М. В. Технология переработки продукции животноводства : учебник для студентов учреждений высшего образования по специальностям "</w:t>
          </w:r>
          <w:proofErr w:type="spellStart"/>
          <w:r>
            <w:t>Зоотехния"</w:t>
          </w:r>
          <w:proofErr w:type="gramStart"/>
          <w:r>
            <w:t>,"</w:t>
          </w:r>
          <w:proofErr w:type="gramEnd"/>
          <w:r>
            <w:t>Экология</w:t>
          </w:r>
          <w:proofErr w:type="spellEnd"/>
          <w:r>
            <w:t xml:space="preserve"> сельского хозяйства", "Техническое обеспечение процессов сельскохозяйственного производства", "Бухгалтерский учет, анализ и аудит (по направлениям)", "Экономика и управление на предприятиях" / М. В. Шалак, М. С. </w:t>
          </w:r>
          <w:proofErr w:type="spellStart"/>
          <w:r>
            <w:t>Шашков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2012. - 312 c. </w:t>
          </w:r>
        </w:p>
        <w:p w:rsidR="003647F8" w:rsidRDefault="003647F8" w:rsidP="003647F8">
          <w:pPr>
            <w:pStyle w:val="a"/>
          </w:pPr>
          <w:proofErr w:type="spellStart"/>
          <w:r>
            <w:t>Шалапугина</w:t>
          </w:r>
          <w:proofErr w:type="spellEnd"/>
          <w:r>
            <w:t>, Э. П. Технология молока и молочных продуктов</w:t>
          </w:r>
          <w:proofErr w:type="gramStart"/>
          <w:r>
            <w:t xml:space="preserve"> :</w:t>
          </w:r>
          <w:proofErr w:type="gramEnd"/>
          <w:r>
            <w:t xml:space="preserve"> учебное пособие / Э. П. </w:t>
          </w:r>
          <w:proofErr w:type="spellStart"/>
          <w:r>
            <w:t>Шалапугина</w:t>
          </w:r>
          <w:proofErr w:type="spellEnd"/>
          <w:r>
            <w:t xml:space="preserve">, Н. В. </w:t>
          </w:r>
          <w:proofErr w:type="spellStart"/>
          <w:r>
            <w:t>Шалапугина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Дашков и</w:t>
          </w:r>
          <w:proofErr w:type="gramStart"/>
          <w:r>
            <w:t xml:space="preserve"> К</w:t>
          </w:r>
          <w:proofErr w:type="gramEnd"/>
          <w:r>
            <w:t xml:space="preserve">, 2014. - 304 c. </w:t>
          </w:r>
        </w:p>
        <w:p w:rsidR="003647F8" w:rsidRDefault="003647F8" w:rsidP="003647F8">
          <w:pPr>
            <w:pStyle w:val="a"/>
          </w:pPr>
          <w:proofErr w:type="spellStart"/>
          <w:r>
            <w:t>Шаршунов</w:t>
          </w:r>
          <w:proofErr w:type="spellEnd"/>
          <w:r>
            <w:t>, В. А. Послеуборочная обработка и хранение зерна и семян. В 2 ч.</w:t>
          </w:r>
          <w:proofErr w:type="gramStart"/>
          <w:r>
            <w:t xml:space="preserve"> :</w:t>
          </w:r>
          <w:proofErr w:type="gramEnd"/>
          <w:r>
            <w:t xml:space="preserve"> [пособие]. Ч. 1</w:t>
          </w:r>
          <w:proofErr w:type="gramStart"/>
          <w:r>
            <w:t xml:space="preserve"> :</w:t>
          </w:r>
          <w:proofErr w:type="gramEnd"/>
          <w:r>
            <w:t xml:space="preserve"> Хранение зерна и семян / В. А. </w:t>
          </w:r>
          <w:proofErr w:type="spellStart"/>
          <w:r>
            <w:t>Шаршунов</w:t>
          </w:r>
          <w:proofErr w:type="spellEnd"/>
          <w:r>
            <w:t xml:space="preserve">, Е. Н. </w:t>
          </w:r>
          <w:proofErr w:type="spellStart"/>
          <w:r>
            <w:t>Урбанчик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Мисанта</w:t>
          </w:r>
          <w:proofErr w:type="spellEnd"/>
          <w:r>
            <w:t xml:space="preserve">, 2014. - 684 c. </w:t>
          </w:r>
        </w:p>
        <w:p w:rsidR="003647F8" w:rsidRDefault="003647F8" w:rsidP="003647F8">
          <w:pPr>
            <w:pStyle w:val="a"/>
            <w:widowControl/>
          </w:pPr>
          <w:proofErr w:type="spellStart"/>
          <w:r>
            <w:lastRenderedPageBreak/>
            <w:t>Шаршунов</w:t>
          </w:r>
          <w:proofErr w:type="spellEnd"/>
          <w:r>
            <w:t>, В. А. Послеуборочная обработка и хранение зерна и семян. В 2 ч.</w:t>
          </w:r>
          <w:proofErr w:type="gramStart"/>
          <w:r>
            <w:t xml:space="preserve"> :</w:t>
          </w:r>
          <w:proofErr w:type="gramEnd"/>
          <w:r>
            <w:t xml:space="preserve"> [пособие]. Ч. 2</w:t>
          </w:r>
          <w:proofErr w:type="gramStart"/>
          <w:r>
            <w:t xml:space="preserve"> :</w:t>
          </w:r>
          <w:proofErr w:type="gramEnd"/>
          <w:r>
            <w:t xml:space="preserve"> Технологическое оборудование для хранилищ зерна и семян / В. А. </w:t>
          </w:r>
          <w:proofErr w:type="spellStart"/>
          <w:r>
            <w:t>Шаршунов</w:t>
          </w:r>
          <w:proofErr w:type="spellEnd"/>
          <w:r>
            <w:t xml:space="preserve">, Е. Н. </w:t>
          </w:r>
          <w:proofErr w:type="spellStart"/>
          <w:r>
            <w:t>Урбанчик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Мисанта</w:t>
          </w:r>
          <w:proofErr w:type="spellEnd"/>
          <w:r>
            <w:t xml:space="preserve">, 2014. - 848 c. </w:t>
          </w:r>
        </w:p>
        <w:p w:rsidR="003647F8" w:rsidRDefault="003647F8" w:rsidP="003647F8">
          <w:pPr>
            <w:pStyle w:val="a"/>
          </w:pPr>
          <w:proofErr w:type="spellStart"/>
          <w:r>
            <w:t>Шаршунов</w:t>
          </w:r>
          <w:proofErr w:type="spellEnd"/>
          <w:r>
            <w:t>, В. А. Сушка и хранение зерна</w:t>
          </w:r>
          <w:proofErr w:type="gramStart"/>
          <w:r>
            <w:t xml:space="preserve"> :</w:t>
          </w:r>
          <w:proofErr w:type="gramEnd"/>
          <w:r>
            <w:t xml:space="preserve"> [справочное пособие] / В. А. </w:t>
          </w:r>
          <w:proofErr w:type="spellStart"/>
          <w:r>
            <w:t>Шаршунов</w:t>
          </w:r>
          <w:proofErr w:type="spellEnd"/>
          <w:r>
            <w:t xml:space="preserve">, Л. В. </w:t>
          </w:r>
          <w:proofErr w:type="spellStart"/>
          <w:r>
            <w:t>Рушкан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Мисанта</w:t>
          </w:r>
          <w:proofErr w:type="spellEnd"/>
          <w:r>
            <w:t xml:space="preserve">, 2010. - 588 c. </w:t>
          </w:r>
        </w:p>
        <w:p w:rsidR="003647F8" w:rsidRDefault="003647F8" w:rsidP="003647F8">
          <w:pPr>
            <w:pStyle w:val="a"/>
          </w:pPr>
          <w:proofErr w:type="spellStart"/>
          <w:r>
            <w:t>Шаршунов</w:t>
          </w:r>
          <w:proofErr w:type="spellEnd"/>
          <w:r>
            <w:t>, В. А. Технологическое оборудование для производства молока и молочных продуктов. В 2 ч.</w:t>
          </w:r>
          <w:proofErr w:type="gramStart"/>
          <w:r>
            <w:t xml:space="preserve"> :</w:t>
          </w:r>
          <w:proofErr w:type="gramEnd"/>
          <w:r>
            <w:t xml:space="preserve"> [пособие]. Ч. 1</w:t>
          </w:r>
          <w:proofErr w:type="gramStart"/>
          <w:r>
            <w:t xml:space="preserve"> :</w:t>
          </w:r>
          <w:proofErr w:type="gramEnd"/>
          <w:r>
            <w:t xml:space="preserve"> Доение коров и первичная обработка молока / В. А. </w:t>
          </w:r>
          <w:proofErr w:type="spellStart"/>
          <w:r>
            <w:t>Шаршунов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Мисанта</w:t>
          </w:r>
          <w:proofErr w:type="spellEnd"/>
          <w:r>
            <w:t xml:space="preserve">, 2015. - 665 c. </w:t>
          </w:r>
        </w:p>
        <w:p w:rsidR="003647F8" w:rsidRDefault="003647F8" w:rsidP="003647F8">
          <w:pPr>
            <w:pStyle w:val="a"/>
          </w:pPr>
          <w:proofErr w:type="spellStart"/>
          <w:r>
            <w:t>Шаршунов</w:t>
          </w:r>
          <w:proofErr w:type="spellEnd"/>
          <w:r>
            <w:t>, В. А. Технологическое оборудование для производства молока и молочных продуктов. В 2 ч.</w:t>
          </w:r>
          <w:proofErr w:type="gramStart"/>
          <w:r>
            <w:t xml:space="preserve"> :</w:t>
          </w:r>
          <w:proofErr w:type="gramEnd"/>
          <w:r>
            <w:t xml:space="preserve"> [пособие]. Ч. 2</w:t>
          </w:r>
          <w:proofErr w:type="gramStart"/>
          <w:r>
            <w:t xml:space="preserve"> :</w:t>
          </w:r>
          <w:proofErr w:type="gramEnd"/>
          <w:r>
            <w:t xml:space="preserve"> Производство молочных продуктов / В. А. </w:t>
          </w:r>
          <w:proofErr w:type="spellStart"/>
          <w:r>
            <w:t>Шаршунов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Мисанта</w:t>
          </w:r>
          <w:proofErr w:type="spellEnd"/>
          <w:r>
            <w:t xml:space="preserve">, 2015. - 894 c. </w:t>
          </w:r>
        </w:p>
        <w:p w:rsidR="003647F8" w:rsidRDefault="003647F8" w:rsidP="003647F8">
          <w:pPr>
            <w:pStyle w:val="a"/>
          </w:pPr>
          <w:proofErr w:type="spellStart"/>
          <w:r>
            <w:t>Шашков</w:t>
          </w:r>
          <w:proofErr w:type="spellEnd"/>
          <w:r>
            <w:t>, М. С. Технология переработки продукции животноводства. Лабораторный практикум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учреждений высшего образования по специальности "Зоотехния" / М. С. </w:t>
          </w:r>
          <w:proofErr w:type="spellStart"/>
          <w:r>
            <w:t>Шашков</w:t>
          </w:r>
          <w:proofErr w:type="spellEnd"/>
          <w:r>
            <w:t>, М. И. Муравьева.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2022. - 206 c. </w:t>
          </w:r>
        </w:p>
        <w:p w:rsidR="003647F8" w:rsidRDefault="003647F8" w:rsidP="003647F8">
          <w:pPr>
            <w:pStyle w:val="a"/>
          </w:pPr>
          <w:proofErr w:type="spellStart"/>
          <w:r>
            <w:t>Шашков</w:t>
          </w:r>
          <w:proofErr w:type="spellEnd"/>
          <w:r>
            <w:t>, М. С. Хранение и переработка продукции животноводства. Лабораторный практикум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 по специальностям "Экология сельского хозяйства", "Экономика и организация производства в отраслях АПК" / М. С. </w:t>
          </w:r>
          <w:proofErr w:type="spellStart"/>
          <w:r>
            <w:t>Шашков</w:t>
          </w:r>
          <w:proofErr w:type="spellEnd"/>
          <w:r>
            <w:t>, М. И. Муравьева. - Минск</w:t>
          </w:r>
          <w:proofErr w:type="gramStart"/>
          <w:r>
            <w:t xml:space="preserve"> :</w:t>
          </w:r>
          <w:proofErr w:type="gramEnd"/>
          <w:r>
            <w:t xml:space="preserve"> ИВЦ Минфина, 2020. - 202 c. </w:t>
          </w:r>
        </w:p>
        <w:p w:rsidR="003647F8" w:rsidRDefault="003647F8" w:rsidP="003647F8">
          <w:pPr>
            <w:pStyle w:val="a"/>
          </w:pPr>
          <w:proofErr w:type="spellStart"/>
          <w:r>
            <w:t>Шварацкий</w:t>
          </w:r>
          <w:proofErr w:type="spellEnd"/>
          <w:r>
            <w:t xml:space="preserve">, В. Перспективные направления развития </w:t>
          </w:r>
          <w:proofErr w:type="spellStart"/>
          <w:r>
            <w:t>зернопереработки</w:t>
          </w:r>
          <w:proofErr w:type="spellEnd"/>
          <w:r>
            <w:t xml:space="preserve"> в Беларуси / В. </w:t>
          </w:r>
          <w:proofErr w:type="spellStart"/>
          <w:r>
            <w:t>Шварацкий</w:t>
          </w:r>
          <w:proofErr w:type="spellEnd"/>
          <w:r>
            <w:t xml:space="preserve">, В. </w:t>
          </w:r>
          <w:proofErr w:type="spellStart"/>
          <w:r>
            <w:t>Дурович</w:t>
          </w:r>
          <w:proofErr w:type="spellEnd"/>
          <w:r>
            <w:t xml:space="preserve">, В. Побединский // Аграрная экономика. - 2024. - N 10. - С. 75-83. </w:t>
          </w:r>
        </w:p>
        <w:p w:rsidR="003647F8" w:rsidRDefault="003647F8" w:rsidP="003647F8">
          <w:pPr>
            <w:pStyle w:val="a"/>
          </w:pPr>
          <w:r>
            <w:t>Шило, И. Н. Современное оборудование и машины для послеуборочной обработки зерна</w:t>
          </w:r>
          <w:proofErr w:type="gramStart"/>
          <w:r>
            <w:t xml:space="preserve"> :</w:t>
          </w:r>
          <w:proofErr w:type="gramEnd"/>
          <w:r>
            <w:t xml:space="preserve"> справочник / И. Н. Шило, Е. М. Михайловский ; Минсельхозпрод РБ, УО БГАТУ. - Минск</w:t>
          </w:r>
          <w:proofErr w:type="gramStart"/>
          <w:r>
            <w:t xml:space="preserve"> :</w:t>
          </w:r>
          <w:proofErr w:type="gramEnd"/>
          <w:r>
            <w:t xml:space="preserve"> БГАТУ, 2011. - 508 c. </w:t>
          </w:r>
        </w:p>
        <w:p w:rsidR="003647F8" w:rsidRDefault="003647F8" w:rsidP="003647F8">
          <w:pPr>
            <w:pStyle w:val="a"/>
          </w:pPr>
          <w:proofErr w:type="spellStart"/>
          <w:r>
            <w:t>Шляхтунов</w:t>
          </w:r>
          <w:proofErr w:type="spellEnd"/>
          <w:r>
            <w:t>, В. И. Технология производства мяса и мясных продуктов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 по специальностям "Ветеринарная санитария и экспертиза", "Техническое обеспечение процессов хранения и переработки с.-х. продукции" / В. И. </w:t>
          </w:r>
          <w:proofErr w:type="spellStart"/>
          <w:r>
            <w:t>Шляхтунов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Техноперспектива</w:t>
          </w:r>
          <w:proofErr w:type="spellEnd"/>
          <w:r>
            <w:t xml:space="preserve">, 2010. - 472 c. </w:t>
          </w:r>
        </w:p>
        <w:p w:rsidR="00427BAD" w:rsidRPr="003647F8" w:rsidRDefault="003647F8" w:rsidP="003647F8">
          <w:pPr>
            <w:pStyle w:val="a"/>
            <w:rPr>
              <w:lang w:val="en-US"/>
            </w:rPr>
          </w:pPr>
          <w:proofErr w:type="spellStart"/>
          <w:r>
            <w:t>Шуляков</w:t>
          </w:r>
          <w:proofErr w:type="spellEnd"/>
          <w:r>
            <w:t>, Л. В. Сооружения и оборудование для хранения и переработки: машины, аппараты и оборудование для хранения и переработки продукции растениеводства</w:t>
          </w:r>
          <w:proofErr w:type="gramStart"/>
          <w:r>
            <w:t xml:space="preserve"> :</w:t>
          </w:r>
          <w:proofErr w:type="gramEnd"/>
          <w:r>
            <w:t xml:space="preserve"> учебное пособие для студентов вузов, обучающихся по специальности 1-74 02 06 01 "Производство, хранение и переработка продукции растениеводства (пищевое растительное сырье)" / Л. В. </w:t>
          </w:r>
          <w:proofErr w:type="spellStart"/>
          <w:r>
            <w:t>Шуляков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Экоперспектива</w:t>
          </w:r>
          <w:proofErr w:type="spellEnd"/>
          <w:r>
            <w:t>, 2011. - 364 c.</w:t>
          </w:r>
        </w:p>
      </w:sdtContent>
    </w:sdt>
    <w:sectPr w:rsidR="00427BAD" w:rsidRPr="003647F8" w:rsidSect="001F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263" w:rsidRDefault="00F25263" w:rsidP="008D1313">
      <w:pPr>
        <w:spacing w:after="0"/>
      </w:pPr>
      <w:r>
        <w:separator/>
      </w:r>
    </w:p>
  </w:endnote>
  <w:endnote w:type="continuationSeparator" w:id="0">
    <w:p w:rsidR="00F25263" w:rsidRDefault="00F25263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7F8" w:rsidRDefault="003647F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8B28BB" w:rsidRPr="003647F8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3647F8">
      <w:rPr>
        <w:rFonts w:ascii="Calibri" w:hAnsi="Calibri" w:cs="Courier New"/>
        <w:sz w:val="18"/>
        <w:szCs w:val="20"/>
      </w:rPr>
      <w:t>Сайт библиотеки БГАТУ:</w:t>
    </w:r>
    <w:r w:rsidR="001F5B95" w:rsidRPr="003647F8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3647F8" w:rsidRPr="003647F8">
        <w:rPr>
          <w:rStyle w:val="aa"/>
          <w:rFonts w:ascii="Calibri" w:hAnsi="Calibri" w:cs="Courier New"/>
          <w:sz w:val="18"/>
          <w:szCs w:val="20"/>
        </w:rPr>
        <w:t>http</w:t>
      </w:r>
      <w:r w:rsidR="003647F8" w:rsidRPr="003647F8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3647F8" w:rsidRPr="003647F8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3647F8">
      <w:rPr>
        <w:rFonts w:ascii="Calibri" w:hAnsi="Calibri" w:cs="Courier New"/>
        <w:sz w:val="18"/>
        <w:szCs w:val="20"/>
      </w:rPr>
      <w:t xml:space="preserve"> </w:t>
    </w:r>
    <w:r w:rsidR="00D5799D" w:rsidRPr="003647F8">
      <w:rPr>
        <w:rFonts w:ascii="Calibri" w:hAnsi="Calibri" w:cs="Courier New"/>
        <w:sz w:val="18"/>
        <w:szCs w:val="20"/>
      </w:rPr>
      <w:t>Р</w:t>
    </w:r>
    <w:r w:rsidRPr="003647F8">
      <w:rPr>
        <w:rFonts w:ascii="Calibri" w:hAnsi="Calibri" w:cs="Courier New"/>
        <w:sz w:val="18"/>
        <w:szCs w:val="20"/>
      </w:rPr>
      <w:t>епозиторий БГ</w:t>
    </w:r>
    <w:bookmarkStart w:id="0" w:name="_GoBack"/>
    <w:bookmarkEnd w:id="0"/>
    <w:r w:rsidRPr="003647F8">
      <w:rPr>
        <w:rFonts w:ascii="Calibri" w:hAnsi="Calibri" w:cs="Courier New"/>
        <w:sz w:val="18"/>
        <w:szCs w:val="20"/>
      </w:rPr>
      <w:t>АТУ:</w:t>
    </w:r>
    <w:r w:rsidR="001F5B95" w:rsidRPr="003647F8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3647F8" w:rsidRPr="003647F8">
        <w:rPr>
          <w:rStyle w:val="aa"/>
          <w:rFonts w:ascii="Calibri" w:hAnsi="Calibri" w:cs="Courier New"/>
          <w:sz w:val="18"/>
          <w:szCs w:val="20"/>
        </w:rPr>
        <w:t>http</w:t>
      </w:r>
      <w:r w:rsidR="003647F8" w:rsidRPr="003647F8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3647F8" w:rsidRPr="003647F8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3647F8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3647F8">
      <w:rPr>
        <w:rFonts w:ascii="Calibri" w:hAnsi="Calibri" w:cs="Courier New"/>
        <w:sz w:val="18"/>
        <w:szCs w:val="20"/>
      </w:rPr>
      <w:t>Библиотека в ВК:</w:t>
    </w:r>
    <w:r w:rsidR="001F5B95" w:rsidRPr="003647F8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3647F8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263" w:rsidRDefault="00F25263" w:rsidP="008D1313">
      <w:pPr>
        <w:spacing w:after="0"/>
      </w:pPr>
      <w:r>
        <w:separator/>
      </w:r>
    </w:p>
  </w:footnote>
  <w:footnote w:type="continuationSeparator" w:id="0">
    <w:p w:rsidR="00F25263" w:rsidRDefault="00F25263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7F8" w:rsidRDefault="003647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7F8" w:rsidRDefault="003647F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767B2E"/>
    <w:multiLevelType w:val="multilevel"/>
    <w:tmpl w:val="E42A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63"/>
    <w:rsid w:val="000813E3"/>
    <w:rsid w:val="000D083B"/>
    <w:rsid w:val="000F3F20"/>
    <w:rsid w:val="001A3725"/>
    <w:rsid w:val="001F5593"/>
    <w:rsid w:val="001F5B95"/>
    <w:rsid w:val="0020378C"/>
    <w:rsid w:val="00280A7F"/>
    <w:rsid w:val="00291097"/>
    <w:rsid w:val="003647F8"/>
    <w:rsid w:val="00374697"/>
    <w:rsid w:val="003C2249"/>
    <w:rsid w:val="003C68C5"/>
    <w:rsid w:val="003E1973"/>
    <w:rsid w:val="00427BAD"/>
    <w:rsid w:val="004E1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C03BD"/>
    <w:rsid w:val="00D5799D"/>
    <w:rsid w:val="00D67401"/>
    <w:rsid w:val="00EC75A9"/>
    <w:rsid w:val="00F25263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24AD86C97D64452AF9E85CF599F49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E1038-C11F-44F7-B074-C61EE4EC877C}"/>
      </w:docPartPr>
      <w:docPartBody>
        <w:p w:rsidR="00000000" w:rsidRDefault="00C76721">
          <w:pPr>
            <w:pStyle w:val="724AD86C97D64452AF9E85CF599F49CD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B8ECA369FF3E43ED93A017C960BF54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52B6EE-8EFF-40FD-9A57-F04FA31A70E7}"/>
      </w:docPartPr>
      <w:docPartBody>
        <w:p w:rsidR="00000000" w:rsidRDefault="00C76721">
          <w:pPr>
            <w:pStyle w:val="B8ECA369FF3E43ED93A017C960BF54A2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724AD86C97D64452AF9E85CF599F49CD">
    <w:name w:val="724AD86C97D64452AF9E85CF599F49CD"/>
  </w:style>
  <w:style w:type="paragraph" w:customStyle="1" w:styleId="B8ECA369FF3E43ED93A017C960BF54A2">
    <w:name w:val="B8ECA369FF3E43ED93A017C960BF54A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724AD86C97D64452AF9E85CF599F49CD">
    <w:name w:val="724AD86C97D64452AF9E85CF599F49CD"/>
  </w:style>
  <w:style w:type="paragraph" w:customStyle="1" w:styleId="B8ECA369FF3E43ED93A017C960BF54A2">
    <w:name w:val="B8ECA369FF3E43ED93A017C960BF54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5</TotalTime>
  <Pages>7</Pages>
  <Words>2401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2026-08-31T12:57:00Z</dcterms:created>
  <dcterms:modified xsi:type="dcterms:W3CDTF">2026-08-31T13:02:00Z</dcterms:modified>
</cp:coreProperties>
</file>